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8D982" w14:textId="77777777" w:rsidR="004562EE" w:rsidRDefault="004562EE" w:rsidP="008235B4">
      <w:pPr>
        <w:pStyle w:val="AttorneyName"/>
        <w:rPr>
          <w:sz w:val="24"/>
          <w:szCs w:val="24"/>
        </w:rPr>
      </w:pPr>
    </w:p>
    <w:p w14:paraId="1D3BC799" w14:textId="77777777" w:rsidR="00772D09" w:rsidRDefault="00772D09" w:rsidP="008235B4">
      <w:pPr>
        <w:pStyle w:val="AttorneyName"/>
        <w:rPr>
          <w:rFonts w:ascii="Times New Roman" w:hAnsi="Times New Roman" w:cs="Times New Roman"/>
          <w:sz w:val="24"/>
          <w:szCs w:val="24"/>
        </w:rPr>
      </w:pPr>
    </w:p>
    <w:p w14:paraId="45D7A763" w14:textId="77777777" w:rsidR="0071184A" w:rsidRDefault="0071184A" w:rsidP="008235B4">
      <w:pPr>
        <w:pStyle w:val="AttorneyName"/>
        <w:rPr>
          <w:rFonts w:ascii="Times New Roman" w:hAnsi="Times New Roman" w:cs="Times New Roman"/>
          <w:sz w:val="24"/>
          <w:szCs w:val="24"/>
        </w:rPr>
      </w:pPr>
    </w:p>
    <w:p w14:paraId="67C20795" w14:textId="77777777" w:rsidR="006E1DF8" w:rsidRPr="007F6FCF" w:rsidRDefault="006E1DF8" w:rsidP="006E1DF8">
      <w:pPr>
        <w:pStyle w:val="AttorneyNam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Self-Represented</w:t>
      </w:r>
    </w:p>
    <w:p w14:paraId="19A9BC58" w14:textId="77777777" w:rsidR="006E1DF8" w:rsidRDefault="006E1DF8" w:rsidP="006E1DF8">
      <w:pPr>
        <w:pStyle w:val="SingleSpacing"/>
        <w:rPr>
          <w:rFonts w:ascii="Times New Roman" w:hAnsi="Times New Roman" w:cs="Times New Roman"/>
          <w:sz w:val="24"/>
          <w:szCs w:val="24"/>
        </w:rPr>
      </w:pPr>
    </w:p>
    <w:p w14:paraId="1FAB2DF3" w14:textId="77777777" w:rsidR="006E1DF8" w:rsidRDefault="006E1DF8" w:rsidP="006E1DF8">
      <w:pPr>
        <w:pStyle w:val="Single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DE5685" w14:textId="0DCEE34E" w:rsidR="00E24392" w:rsidRDefault="00E24392" w:rsidP="00E24392">
      <w:pPr>
        <w:pStyle w:val="Single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392">
        <w:rPr>
          <w:rFonts w:ascii="Times New Roman" w:hAnsi="Times New Roman" w:cs="Times New Roman"/>
          <w:sz w:val="24"/>
          <w:szCs w:val="24"/>
        </w:rPr>
        <w:t xml:space="preserve">DECLARATION OF </w:t>
      </w:r>
      <w:r w:rsidRPr="00E24392">
        <w:rPr>
          <w:rFonts w:ascii="Times New Roman" w:hAnsi="Times New Roman" w:cs="Times New Roman"/>
          <w:color w:val="4472C4" w:themeColor="accent1"/>
          <w:sz w:val="24"/>
          <w:szCs w:val="24"/>
        </w:rPr>
        <w:t>[</w:t>
      </w:r>
      <w:r w:rsidR="00430CC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PETITIONER FULL </w:t>
      </w:r>
      <w:r w:rsidRPr="00E2439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NAME] </w:t>
      </w:r>
      <w:r w:rsidRPr="00E24392">
        <w:rPr>
          <w:rFonts w:ascii="Times New Roman" w:hAnsi="Times New Roman" w:cs="Times New Roman"/>
          <w:sz w:val="24"/>
          <w:szCs w:val="24"/>
        </w:rPr>
        <w:t>IN SUPPORT OF DV-100</w:t>
      </w:r>
      <w:r w:rsidR="00192543">
        <w:rPr>
          <w:rFonts w:ascii="Times New Roman" w:hAnsi="Times New Roman" w:cs="Times New Roman"/>
          <w:sz w:val="24"/>
          <w:szCs w:val="24"/>
        </w:rPr>
        <w:t>,</w:t>
      </w:r>
      <w:r w:rsidRPr="00E24392">
        <w:rPr>
          <w:rFonts w:ascii="Times New Roman" w:hAnsi="Times New Roman" w:cs="Times New Roman"/>
          <w:sz w:val="24"/>
          <w:szCs w:val="24"/>
        </w:rPr>
        <w:t xml:space="preserve"> REQUEST FOR </w:t>
      </w:r>
    </w:p>
    <w:p w14:paraId="5E5C476F" w14:textId="5CA66786" w:rsidR="00E24392" w:rsidRPr="00E24392" w:rsidRDefault="00E24392" w:rsidP="00E24392">
      <w:pPr>
        <w:pStyle w:val="Single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392">
        <w:rPr>
          <w:rFonts w:ascii="Times New Roman" w:hAnsi="Times New Roman" w:cs="Times New Roman"/>
          <w:sz w:val="24"/>
          <w:szCs w:val="24"/>
        </w:rPr>
        <w:t>DOMESTIC VIOLENCE RESTRAINING ORDER</w:t>
      </w:r>
    </w:p>
    <w:p w14:paraId="51E851CA" w14:textId="77777777" w:rsidR="00E24392" w:rsidRDefault="00E24392" w:rsidP="00E24392">
      <w:pPr>
        <w:pStyle w:val="Single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2D4332" w14:textId="4BDF8A08" w:rsid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4392">
        <w:rPr>
          <w:rFonts w:ascii="Times New Roman" w:hAnsi="Times New Roman" w:cs="Times New Roman"/>
          <w:sz w:val="24"/>
          <w:szCs w:val="24"/>
        </w:rPr>
        <w:t xml:space="preserve">I, </w:t>
      </w:r>
      <w:r w:rsidRPr="00E24392">
        <w:rPr>
          <w:rFonts w:ascii="Times New Roman" w:hAnsi="Times New Roman" w:cs="Times New Roman"/>
          <w:color w:val="4472C4" w:themeColor="accent1"/>
          <w:sz w:val="24"/>
          <w:szCs w:val="24"/>
        </w:rPr>
        <w:t>[</w:t>
      </w:r>
      <w:r w:rsidR="00430CC3">
        <w:rPr>
          <w:rFonts w:ascii="Times New Roman" w:hAnsi="Times New Roman" w:cs="Times New Roman"/>
          <w:color w:val="4472C4" w:themeColor="accent1"/>
          <w:sz w:val="24"/>
          <w:szCs w:val="24"/>
        </w:rPr>
        <w:t>Petitioner Full Name</w:t>
      </w:r>
      <w:r w:rsidRPr="00E24392">
        <w:rPr>
          <w:rFonts w:ascii="Times New Roman" w:hAnsi="Times New Roman" w:cs="Times New Roman"/>
          <w:color w:val="4472C4" w:themeColor="accent1"/>
          <w:sz w:val="24"/>
          <w:szCs w:val="24"/>
        </w:rPr>
        <w:t>]</w:t>
      </w:r>
      <w:r w:rsidRPr="00E24392">
        <w:rPr>
          <w:rFonts w:ascii="Times New Roman" w:hAnsi="Times New Roman" w:cs="Times New Roman"/>
          <w:sz w:val="24"/>
          <w:szCs w:val="24"/>
        </w:rPr>
        <w:t xml:space="preserve">, attest under penalty of perjury under the laws of the State of California that the following is true and correct.  </w:t>
      </w:r>
    </w:p>
    <w:p w14:paraId="00ED04BF" w14:textId="77777777" w:rsidR="00E24392" w:rsidRP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778ECA" w14:textId="5A50AB7F" w:rsidR="00E24392" w:rsidRPr="00E85332" w:rsidRDefault="00E24392" w:rsidP="00E24392">
      <w:pPr>
        <w:pStyle w:val="Single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5332">
        <w:rPr>
          <w:rFonts w:ascii="Times New Roman" w:hAnsi="Times New Roman" w:cs="Times New Roman"/>
          <w:b/>
          <w:bCs/>
          <w:sz w:val="24"/>
          <w:szCs w:val="24"/>
        </w:rPr>
        <w:t>Brief Relationship History</w:t>
      </w:r>
    </w:p>
    <w:p w14:paraId="100FC235" w14:textId="77777777" w:rsid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9AD82A4" w14:textId="4B95C1DE" w:rsidR="00E24392" w:rsidRP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E2439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[Identify Respondent’s </w:t>
      </w:r>
      <w:r w:rsidR="00430CC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full </w:t>
      </w:r>
      <w:r w:rsidRPr="00E24392">
        <w:rPr>
          <w:rFonts w:ascii="Times New Roman" w:hAnsi="Times New Roman" w:cs="Times New Roman"/>
          <w:color w:val="4472C4" w:themeColor="accent1"/>
          <w:sz w:val="24"/>
          <w:szCs w:val="24"/>
        </w:rPr>
        <w:t>name, age, and relationship to Petitioner. Provide a summary of the abuse including a rough timeline of events. End with why you fear for your or your family’s safety/explain why you need the order for your protection.]</w:t>
      </w:r>
    </w:p>
    <w:p w14:paraId="7B029559" w14:textId="77777777" w:rsid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B0D10A" w14:textId="77777777" w:rsid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4392">
        <w:rPr>
          <w:rFonts w:ascii="Times New Roman" w:hAnsi="Times New Roman" w:cs="Times New Roman"/>
          <w:sz w:val="24"/>
          <w:szCs w:val="24"/>
        </w:rPr>
        <w:t>Respondent has done the following:</w:t>
      </w:r>
    </w:p>
    <w:p w14:paraId="5F403187" w14:textId="170B1B09" w:rsidR="00E24392" w:rsidRPr="00ED7736" w:rsidRDefault="00192543" w:rsidP="00E24392">
      <w:pPr>
        <w:pStyle w:val="Single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773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[Bullet-pointed list of abusive behaviors, list from worst to least to make it easy for judge] </w:t>
      </w:r>
    </w:p>
    <w:p w14:paraId="02BE28B2" w14:textId="77777777" w:rsid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B8F0DE" w14:textId="63CFFB94" w:rsidR="00E24392" w:rsidRPr="00E85332" w:rsidRDefault="00E24392" w:rsidP="00E24392">
      <w:pPr>
        <w:pStyle w:val="Single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5332">
        <w:rPr>
          <w:rFonts w:ascii="Times New Roman" w:hAnsi="Times New Roman" w:cs="Times New Roman"/>
          <w:b/>
          <w:bCs/>
          <w:sz w:val="24"/>
          <w:szCs w:val="24"/>
        </w:rPr>
        <w:t>Most Recent Incidents of Abuse</w:t>
      </w:r>
    </w:p>
    <w:p w14:paraId="1DFD52E9" w14:textId="77777777" w:rsidR="00E24392" w:rsidRP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A627B74" w14:textId="48D2C7DD" w:rsidR="00E24392" w:rsidRPr="00537587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53758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[</w:t>
      </w:r>
      <w:r w:rsidR="00537587" w:rsidRPr="0053758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For each incident: </w:t>
      </w:r>
      <w:r w:rsidRPr="0053758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Month, Year of Incident] </w:t>
      </w:r>
    </w:p>
    <w:p w14:paraId="4F26DD91" w14:textId="240C6818" w:rsidR="00E24392" w:rsidRPr="00192543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192543">
        <w:rPr>
          <w:rFonts w:ascii="Times New Roman" w:hAnsi="Times New Roman" w:cs="Times New Roman"/>
          <w:color w:val="4472C4" w:themeColor="accent1"/>
          <w:sz w:val="24"/>
          <w:szCs w:val="24"/>
        </w:rPr>
        <w:t>[Incident Description]</w:t>
      </w:r>
    </w:p>
    <w:p w14:paraId="2A0E8B91" w14:textId="77777777" w:rsidR="00E24392" w:rsidRP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0D0B20" w14:textId="77777777" w:rsidR="00E24392" w:rsidRP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4392">
        <w:rPr>
          <w:rFonts w:ascii="Times New Roman" w:hAnsi="Times New Roman" w:cs="Times New Roman"/>
          <w:b/>
          <w:bCs/>
          <w:sz w:val="24"/>
          <w:szCs w:val="24"/>
        </w:rPr>
        <w:t>Other Incidents:</w:t>
      </w:r>
    </w:p>
    <w:p w14:paraId="1916A679" w14:textId="30566D38" w:rsidR="00E24392" w:rsidRP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92543">
        <w:rPr>
          <w:rFonts w:ascii="Times New Roman" w:hAnsi="Times New Roman" w:cs="Times New Roman"/>
          <w:color w:val="4472C4" w:themeColor="accent1"/>
          <w:sz w:val="24"/>
          <w:szCs w:val="24"/>
        </w:rPr>
        <w:t>[Describe any other incidents or relevant patterns of abuse]</w:t>
      </w:r>
    </w:p>
    <w:p w14:paraId="2DF23C25" w14:textId="77777777" w:rsid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FD2024" w14:textId="3CF351CE" w:rsidR="00E24392" w:rsidRPr="00E85332" w:rsidRDefault="00E24392" w:rsidP="00E24392">
      <w:pPr>
        <w:pStyle w:val="Single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5332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14:paraId="226C6225" w14:textId="77777777" w:rsidR="00E24392" w:rsidRPr="00E24392" w:rsidRDefault="00E24392" w:rsidP="00E24392">
      <w:pPr>
        <w:pStyle w:val="Single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DC6B0B0" w14:textId="010DF93A" w:rsidR="00E24392" w:rsidRP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4392">
        <w:rPr>
          <w:rFonts w:ascii="Times New Roman" w:hAnsi="Times New Roman" w:cs="Times New Roman"/>
          <w:sz w:val="24"/>
          <w:szCs w:val="24"/>
        </w:rPr>
        <w:t xml:space="preserve">I am seeking to </w:t>
      </w:r>
      <w:r w:rsidRPr="005D40F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[describe]… </w:t>
      </w:r>
      <w:r w:rsidRPr="00E24392">
        <w:rPr>
          <w:rFonts w:ascii="Times New Roman" w:hAnsi="Times New Roman" w:cs="Times New Roman"/>
          <w:sz w:val="24"/>
          <w:szCs w:val="24"/>
        </w:rPr>
        <w:t xml:space="preserve">As such, I am respectfully requesting a 5-year restraining order to </w:t>
      </w:r>
      <w:r w:rsidRPr="005D40F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[describe any prevalent orders, like Move-Out orders]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E24392">
        <w:rPr>
          <w:rFonts w:ascii="Times New Roman" w:hAnsi="Times New Roman" w:cs="Times New Roman"/>
          <w:sz w:val="24"/>
          <w:szCs w:val="24"/>
        </w:rPr>
        <w:t xml:space="preserve"> ensure the safety of my family members and myself. </w:t>
      </w:r>
    </w:p>
    <w:p w14:paraId="5A751ED6" w14:textId="77777777" w:rsidR="00E24392" w:rsidRPr="00E24392" w:rsidRDefault="00E24392" w:rsidP="00E24392">
      <w:pPr>
        <w:pStyle w:val="Single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82D141" w14:textId="77777777" w:rsid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2CDBD8" w14:textId="1BA27EFC" w:rsidR="00E24392" w:rsidRP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439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2439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E2439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2525C5A8" w14:textId="7D6A3D45" w:rsidR="00E24392" w:rsidRDefault="00E24392" w:rsidP="00E24392">
      <w:pPr>
        <w:pStyle w:val="Single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D40F2">
        <w:rPr>
          <w:rFonts w:ascii="Times New Roman" w:hAnsi="Times New Roman" w:cs="Times New Roman"/>
          <w:color w:val="4472C4" w:themeColor="accent1"/>
          <w:sz w:val="24"/>
          <w:szCs w:val="24"/>
        </w:rPr>
        <w:t>[</w:t>
      </w:r>
      <w:r w:rsidR="00430CC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Petitioner Full </w:t>
      </w:r>
      <w:r w:rsidRPr="005D40F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Name] </w:t>
      </w:r>
      <w:r w:rsidRPr="005D40F2">
        <w:rPr>
          <w:rFonts w:ascii="Times New Roman" w:hAnsi="Times New Roman" w:cs="Times New Roman"/>
          <w:color w:val="4472C4" w:themeColor="accent1"/>
          <w:sz w:val="24"/>
          <w:szCs w:val="24"/>
        </w:rPr>
        <w:tab/>
      </w:r>
      <w:r w:rsidRPr="00E24392">
        <w:rPr>
          <w:rFonts w:ascii="Times New Roman" w:hAnsi="Times New Roman" w:cs="Times New Roman"/>
          <w:sz w:val="24"/>
          <w:szCs w:val="24"/>
        </w:rPr>
        <w:tab/>
      </w:r>
      <w:r w:rsidRPr="00E24392">
        <w:rPr>
          <w:rFonts w:ascii="Times New Roman" w:hAnsi="Times New Roman" w:cs="Times New Roman"/>
          <w:sz w:val="24"/>
          <w:szCs w:val="24"/>
        </w:rPr>
        <w:tab/>
      </w:r>
      <w:r w:rsidRPr="00E24392">
        <w:rPr>
          <w:rFonts w:ascii="Times New Roman" w:hAnsi="Times New Roman" w:cs="Times New Roman"/>
          <w:sz w:val="24"/>
          <w:szCs w:val="24"/>
        </w:rPr>
        <w:tab/>
      </w:r>
      <w:r w:rsidRPr="00E24392">
        <w:rPr>
          <w:rFonts w:ascii="Times New Roman" w:hAnsi="Times New Roman" w:cs="Times New Roman"/>
          <w:sz w:val="24"/>
          <w:szCs w:val="24"/>
        </w:rPr>
        <w:tab/>
        <w:t>Date</w:t>
      </w:r>
    </w:p>
    <w:sectPr w:rsidR="00E24392" w:rsidSect="00844AFF">
      <w:headerReference w:type="default" r:id="rId7"/>
      <w:footerReference w:type="default" r:id="rId8"/>
      <w:pgSz w:w="12240" w:h="15840" w:code="1"/>
      <w:pgMar w:top="-1440" w:right="720" w:bottom="-1440" w:left="1440" w:header="720" w:footer="432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84F1" w14:textId="77777777" w:rsidR="00A55449" w:rsidRDefault="00A55449">
      <w:r>
        <w:separator/>
      </w:r>
    </w:p>
  </w:endnote>
  <w:endnote w:type="continuationSeparator" w:id="0">
    <w:p w14:paraId="43FF3DBE" w14:textId="77777777" w:rsidR="00A55449" w:rsidRDefault="00A5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7F34C" w14:textId="77777777" w:rsidR="00C156A1" w:rsidRDefault="00737F62" w:rsidP="00C24A5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1C75C50" wp14:editId="082D6A18">
              <wp:simplePos x="0" y="0"/>
              <wp:positionH relativeFrom="column">
                <wp:posOffset>0</wp:posOffset>
              </wp:positionH>
              <wp:positionV relativeFrom="paragraph">
                <wp:posOffset>113030</wp:posOffset>
              </wp:positionV>
              <wp:extent cx="635635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563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12FF6" id="Line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9pt" to="500.5pt,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">
              <o:lock v:ext="edit" shapetype="f"/>
            </v:line>
          </w:pict>
        </mc:Fallback>
      </mc:AlternateContent>
    </w:r>
  </w:p>
  <w:p w14:paraId="76C625B0" w14:textId="206B8D44" w:rsidR="00E24392" w:rsidRDefault="00E24392" w:rsidP="00E24392">
    <w:pPr>
      <w:pStyle w:val="SingleSpacing"/>
      <w:spacing w:line="276" w:lineRule="auto"/>
      <w:jc w:val="center"/>
      <w:rPr>
        <w:rFonts w:ascii="Times New Roman" w:hAnsi="Times New Roman" w:cs="Times New Roman"/>
        <w:sz w:val="24"/>
        <w:szCs w:val="24"/>
      </w:rPr>
    </w:pPr>
    <w:r w:rsidRPr="00E24392">
      <w:rPr>
        <w:rFonts w:ascii="Times New Roman" w:hAnsi="Times New Roman" w:cs="Times New Roman"/>
        <w:sz w:val="24"/>
        <w:szCs w:val="24"/>
      </w:rPr>
      <w:t xml:space="preserve">DECLARATION OF </w:t>
    </w:r>
    <w:r w:rsidRPr="00E24392">
      <w:rPr>
        <w:rFonts w:ascii="Times New Roman" w:hAnsi="Times New Roman" w:cs="Times New Roman"/>
        <w:color w:val="4472C4" w:themeColor="accent1"/>
        <w:sz w:val="24"/>
        <w:szCs w:val="24"/>
      </w:rPr>
      <w:t xml:space="preserve">[NAME] </w:t>
    </w:r>
    <w:r w:rsidRPr="00E24392">
      <w:rPr>
        <w:rFonts w:ascii="Times New Roman" w:hAnsi="Times New Roman" w:cs="Times New Roman"/>
        <w:sz w:val="24"/>
        <w:szCs w:val="24"/>
      </w:rPr>
      <w:t>IN SUPPORT OF DV-100</w:t>
    </w:r>
    <w:r w:rsidR="00192543">
      <w:rPr>
        <w:rFonts w:ascii="Times New Roman" w:hAnsi="Times New Roman" w:cs="Times New Roman"/>
        <w:sz w:val="24"/>
        <w:szCs w:val="24"/>
      </w:rPr>
      <w:t>,</w:t>
    </w:r>
    <w:r w:rsidRPr="00E24392">
      <w:rPr>
        <w:rFonts w:ascii="Times New Roman" w:hAnsi="Times New Roman" w:cs="Times New Roman"/>
        <w:sz w:val="24"/>
        <w:szCs w:val="24"/>
      </w:rPr>
      <w:t xml:space="preserve"> REQUEST FOR</w:t>
    </w:r>
  </w:p>
  <w:p w14:paraId="09F17FE7" w14:textId="765BE5A2" w:rsidR="008235B4" w:rsidRPr="00E54C06" w:rsidRDefault="00E24392" w:rsidP="00E24392">
    <w:pPr>
      <w:pStyle w:val="SingleSpacing"/>
      <w:spacing w:line="276" w:lineRule="auto"/>
      <w:jc w:val="center"/>
      <w:rPr>
        <w:rFonts w:ascii="Times New Roman" w:hAnsi="Times New Roman" w:cs="Times New Roman"/>
        <w:sz w:val="24"/>
        <w:szCs w:val="24"/>
      </w:rPr>
    </w:pPr>
    <w:r w:rsidRPr="00E24392">
      <w:rPr>
        <w:rFonts w:ascii="Times New Roman" w:hAnsi="Times New Roman" w:cs="Times New Roman"/>
        <w:sz w:val="24"/>
        <w:szCs w:val="24"/>
      </w:rPr>
      <w:t>DOMESTIC VIOLENCE RESTRAINING ORDER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911BE" w14:textId="77777777" w:rsidR="00A55449" w:rsidRDefault="00A55449">
      <w:r>
        <w:separator/>
      </w:r>
    </w:p>
  </w:footnote>
  <w:footnote w:type="continuationSeparator" w:id="0">
    <w:p w14:paraId="62C4D1A9" w14:textId="77777777" w:rsidR="00A55449" w:rsidRDefault="00A55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0412D" w14:textId="0E27A9A1" w:rsidR="008235B4" w:rsidRPr="005D40F2" w:rsidRDefault="0071184A" w:rsidP="000763BC">
    <w:pPr>
      <w:spacing w:line="240" w:lineRule="auto"/>
      <w:rPr>
        <w:rFonts w:ascii="Times New Roman" w:hAnsi="Times New Roman" w:cs="Times New Roman"/>
        <w:color w:val="4472C4" w:themeColor="accent1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Short Title: </w:t>
    </w:r>
    <w:r w:rsidR="001E4152" w:rsidRPr="005D40F2">
      <w:rPr>
        <w:rFonts w:ascii="Times New Roman" w:hAnsi="Times New Roman" w:cs="Times New Roman"/>
        <w:color w:val="4472C4" w:themeColor="accent1"/>
        <w:sz w:val="24"/>
        <w:szCs w:val="24"/>
      </w:rPr>
      <w:t>[Petitioner Last Name], [Petitioner First Name]</w:t>
    </w:r>
    <w:r w:rsidRPr="005D40F2">
      <w:rPr>
        <w:rFonts w:ascii="Times New Roman" w:hAnsi="Times New Roman" w:cs="Times New Roman"/>
        <w:color w:val="4472C4" w:themeColor="accent1"/>
        <w:sz w:val="24"/>
        <w:szCs w:val="24"/>
      </w:rPr>
      <w:t xml:space="preserve"> </w:t>
    </w:r>
    <w:r w:rsidRPr="00810896">
      <w:rPr>
        <w:rFonts w:ascii="Times New Roman" w:hAnsi="Times New Roman" w:cs="Times New Roman"/>
        <w:color w:val="000000" w:themeColor="text1"/>
        <w:sz w:val="24"/>
        <w:szCs w:val="24"/>
      </w:rPr>
      <w:t xml:space="preserve">v.  </w:t>
    </w:r>
    <w:r w:rsidR="001E4152" w:rsidRPr="005D40F2">
      <w:rPr>
        <w:rFonts w:ascii="Times New Roman" w:hAnsi="Times New Roman" w:cs="Times New Roman"/>
        <w:color w:val="4472C4" w:themeColor="accent1"/>
        <w:sz w:val="24"/>
        <w:szCs w:val="24"/>
      </w:rPr>
      <w:t>[Respondent Last Name],</w:t>
    </w:r>
    <w:r>
      <w:rPr>
        <w:rFonts w:ascii="Times New Roman" w:hAnsi="Times New Roman" w:cs="Times New Roman"/>
        <w:sz w:val="24"/>
        <w:szCs w:val="24"/>
      </w:rPr>
      <w:t xml:space="preserve"> </w:t>
    </w:r>
    <w:r w:rsidR="00737F62" w:rsidRPr="005D40F2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401CE04" wp14:editId="54492A59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229600"/>
              <wp:effectExtent l="0" t="0" r="0" b="0"/>
              <wp:wrapNone/>
              <wp:docPr id="5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7200" cy="822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4BC61A" w14:textId="77777777" w:rsidR="008235B4" w:rsidRDefault="008235B4" w:rsidP="008235B4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14:paraId="62FBB3CD" w14:textId="77777777" w:rsidR="008235B4" w:rsidRDefault="008235B4" w:rsidP="008235B4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14:paraId="6D2DAFF0" w14:textId="77777777" w:rsidR="008235B4" w:rsidRDefault="008235B4" w:rsidP="008235B4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14:paraId="0CC37CAE" w14:textId="77777777" w:rsidR="008235B4" w:rsidRDefault="008235B4" w:rsidP="008235B4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14:paraId="4292E7AB" w14:textId="77777777" w:rsidR="008235B4" w:rsidRDefault="008235B4" w:rsidP="008235B4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14:paraId="18CE5767" w14:textId="77777777" w:rsidR="008235B4" w:rsidRDefault="008235B4" w:rsidP="008235B4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14:paraId="3EFBBA73" w14:textId="77777777" w:rsidR="008235B4" w:rsidRDefault="008235B4" w:rsidP="008235B4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14:paraId="5A2C91D0" w14:textId="77777777" w:rsidR="008235B4" w:rsidRDefault="008235B4" w:rsidP="008235B4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14:paraId="7AE2AFB3" w14:textId="77777777" w:rsidR="008235B4" w:rsidRDefault="008235B4" w:rsidP="008235B4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14:paraId="657B6FBE" w14:textId="77777777" w:rsidR="008235B4" w:rsidRDefault="008235B4" w:rsidP="008235B4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14:paraId="4B7AC6D5" w14:textId="77777777" w:rsidR="008235B4" w:rsidRDefault="008235B4" w:rsidP="008235B4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14:paraId="402AA80E" w14:textId="77777777" w:rsidR="008235B4" w:rsidRDefault="008235B4" w:rsidP="008235B4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14:paraId="3F7DF049" w14:textId="77777777" w:rsidR="008235B4" w:rsidRDefault="008235B4" w:rsidP="008235B4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14:paraId="5D77FA22" w14:textId="77777777" w:rsidR="008235B4" w:rsidRDefault="008235B4" w:rsidP="008235B4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14:paraId="5EC3CD7B" w14:textId="77777777" w:rsidR="008235B4" w:rsidRDefault="008235B4" w:rsidP="008235B4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14:paraId="18AECD70" w14:textId="77777777" w:rsidR="008235B4" w:rsidRDefault="008235B4" w:rsidP="008235B4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14:paraId="050C0ECB" w14:textId="77777777" w:rsidR="008235B4" w:rsidRDefault="008235B4" w:rsidP="008235B4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14:paraId="3AA031B3" w14:textId="77777777" w:rsidR="008235B4" w:rsidRDefault="008235B4" w:rsidP="008235B4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14:paraId="2E9F8375" w14:textId="77777777" w:rsidR="008235B4" w:rsidRDefault="008235B4" w:rsidP="008235B4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14:paraId="3882FAC4" w14:textId="77777777" w:rsidR="008235B4" w:rsidRDefault="008235B4" w:rsidP="008235B4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14:paraId="13DB1430" w14:textId="77777777" w:rsidR="008235B4" w:rsidRDefault="008235B4" w:rsidP="008235B4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14:paraId="56A226E4" w14:textId="77777777" w:rsidR="008235B4" w:rsidRDefault="008235B4" w:rsidP="008235B4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14:paraId="25BACE2C" w14:textId="77777777" w:rsidR="008235B4" w:rsidRDefault="008235B4" w:rsidP="008235B4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14:paraId="0A84438E" w14:textId="77777777" w:rsidR="008235B4" w:rsidRDefault="008235B4" w:rsidP="008235B4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14:paraId="0F2062B3" w14:textId="77777777" w:rsidR="008235B4" w:rsidRDefault="008235B4" w:rsidP="008235B4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  <w:p w14:paraId="687724C6" w14:textId="77777777" w:rsidR="008235B4" w:rsidRDefault="008235B4" w:rsidP="008235B4">
                          <w:pPr>
                            <w:jc w:val="right"/>
                          </w:pPr>
                          <w:r>
                            <w:t>26</w:t>
                          </w:r>
                        </w:p>
                        <w:p w14:paraId="3DCA9F2A" w14:textId="77777777" w:rsidR="008235B4" w:rsidRDefault="008235B4" w:rsidP="008235B4">
                          <w:pPr>
                            <w:jc w:val="right"/>
                          </w:pPr>
                          <w:r>
                            <w:t>27</w:t>
                          </w:r>
                        </w:p>
                        <w:p w14:paraId="2148E2EE" w14:textId="77777777" w:rsidR="008235B4" w:rsidRDefault="008235B4" w:rsidP="008235B4">
                          <w:pPr>
                            <w:jc w:val="right"/>
                          </w:pPr>
                          <w:r>
                            <w:t>28</w:t>
                          </w:r>
                        </w:p>
                        <w:p w14:paraId="043681AE" w14:textId="77777777" w:rsidR="008235B4" w:rsidRDefault="008235B4" w:rsidP="008235B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01CE04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margin-left:-50.4pt;margin-top:0;width:36pt;height:9in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" stroked="f">
              <v:path arrowok="t"/>
              <v:textbox inset="0,0,0,0">
                <w:txbxContent>
                  <w:p w14:paraId="514BC61A" w14:textId="77777777" w:rsidR="008235B4" w:rsidRDefault="008235B4" w:rsidP="008235B4">
                    <w:pPr>
                      <w:jc w:val="right"/>
                    </w:pPr>
                    <w:r>
                      <w:t>1</w:t>
                    </w:r>
                  </w:p>
                  <w:p w14:paraId="62FBB3CD" w14:textId="77777777" w:rsidR="008235B4" w:rsidRDefault="008235B4" w:rsidP="008235B4">
                    <w:pPr>
                      <w:jc w:val="right"/>
                    </w:pPr>
                    <w:r>
                      <w:t>2</w:t>
                    </w:r>
                  </w:p>
                  <w:p w14:paraId="6D2DAFF0" w14:textId="77777777" w:rsidR="008235B4" w:rsidRDefault="008235B4" w:rsidP="008235B4">
                    <w:pPr>
                      <w:jc w:val="right"/>
                    </w:pPr>
                    <w:r>
                      <w:t>3</w:t>
                    </w:r>
                  </w:p>
                  <w:p w14:paraId="0CC37CAE" w14:textId="77777777" w:rsidR="008235B4" w:rsidRDefault="008235B4" w:rsidP="008235B4">
                    <w:pPr>
                      <w:jc w:val="right"/>
                    </w:pPr>
                    <w:r>
                      <w:t>4</w:t>
                    </w:r>
                  </w:p>
                  <w:p w14:paraId="4292E7AB" w14:textId="77777777" w:rsidR="008235B4" w:rsidRDefault="008235B4" w:rsidP="008235B4">
                    <w:pPr>
                      <w:jc w:val="right"/>
                    </w:pPr>
                    <w:r>
                      <w:t>5</w:t>
                    </w:r>
                  </w:p>
                  <w:p w14:paraId="18CE5767" w14:textId="77777777" w:rsidR="008235B4" w:rsidRDefault="008235B4" w:rsidP="008235B4">
                    <w:pPr>
                      <w:jc w:val="right"/>
                    </w:pPr>
                    <w:r>
                      <w:t>6</w:t>
                    </w:r>
                  </w:p>
                  <w:p w14:paraId="3EFBBA73" w14:textId="77777777" w:rsidR="008235B4" w:rsidRDefault="008235B4" w:rsidP="008235B4">
                    <w:pPr>
                      <w:jc w:val="right"/>
                    </w:pPr>
                    <w:r>
                      <w:t>7</w:t>
                    </w:r>
                  </w:p>
                  <w:p w14:paraId="5A2C91D0" w14:textId="77777777" w:rsidR="008235B4" w:rsidRDefault="008235B4" w:rsidP="008235B4">
                    <w:pPr>
                      <w:jc w:val="right"/>
                    </w:pPr>
                    <w:r>
                      <w:t>8</w:t>
                    </w:r>
                  </w:p>
                  <w:p w14:paraId="7AE2AFB3" w14:textId="77777777" w:rsidR="008235B4" w:rsidRDefault="008235B4" w:rsidP="008235B4">
                    <w:pPr>
                      <w:jc w:val="right"/>
                    </w:pPr>
                    <w:r>
                      <w:t>9</w:t>
                    </w:r>
                  </w:p>
                  <w:p w14:paraId="657B6FBE" w14:textId="77777777" w:rsidR="008235B4" w:rsidRDefault="008235B4" w:rsidP="008235B4">
                    <w:pPr>
                      <w:jc w:val="right"/>
                    </w:pPr>
                    <w:r>
                      <w:t>10</w:t>
                    </w:r>
                  </w:p>
                  <w:p w14:paraId="4B7AC6D5" w14:textId="77777777" w:rsidR="008235B4" w:rsidRDefault="008235B4" w:rsidP="008235B4">
                    <w:pPr>
                      <w:jc w:val="right"/>
                    </w:pPr>
                    <w:r>
                      <w:t>11</w:t>
                    </w:r>
                  </w:p>
                  <w:p w14:paraId="402AA80E" w14:textId="77777777" w:rsidR="008235B4" w:rsidRDefault="008235B4" w:rsidP="008235B4">
                    <w:pPr>
                      <w:jc w:val="right"/>
                    </w:pPr>
                    <w:r>
                      <w:t>12</w:t>
                    </w:r>
                  </w:p>
                  <w:p w14:paraId="3F7DF049" w14:textId="77777777" w:rsidR="008235B4" w:rsidRDefault="008235B4" w:rsidP="008235B4">
                    <w:pPr>
                      <w:jc w:val="right"/>
                    </w:pPr>
                    <w:r>
                      <w:t>13</w:t>
                    </w:r>
                  </w:p>
                  <w:p w14:paraId="5D77FA22" w14:textId="77777777" w:rsidR="008235B4" w:rsidRDefault="008235B4" w:rsidP="008235B4">
                    <w:pPr>
                      <w:jc w:val="right"/>
                    </w:pPr>
                    <w:r>
                      <w:t>14</w:t>
                    </w:r>
                  </w:p>
                  <w:p w14:paraId="5EC3CD7B" w14:textId="77777777" w:rsidR="008235B4" w:rsidRDefault="008235B4" w:rsidP="008235B4">
                    <w:pPr>
                      <w:jc w:val="right"/>
                    </w:pPr>
                    <w:r>
                      <w:t>15</w:t>
                    </w:r>
                  </w:p>
                  <w:p w14:paraId="18AECD70" w14:textId="77777777" w:rsidR="008235B4" w:rsidRDefault="008235B4" w:rsidP="008235B4">
                    <w:pPr>
                      <w:jc w:val="right"/>
                    </w:pPr>
                    <w:r>
                      <w:t>16</w:t>
                    </w:r>
                  </w:p>
                  <w:p w14:paraId="050C0ECB" w14:textId="77777777" w:rsidR="008235B4" w:rsidRDefault="008235B4" w:rsidP="008235B4">
                    <w:pPr>
                      <w:jc w:val="right"/>
                    </w:pPr>
                    <w:r>
                      <w:t>17</w:t>
                    </w:r>
                  </w:p>
                  <w:p w14:paraId="3AA031B3" w14:textId="77777777" w:rsidR="008235B4" w:rsidRDefault="008235B4" w:rsidP="008235B4">
                    <w:pPr>
                      <w:jc w:val="right"/>
                    </w:pPr>
                    <w:r>
                      <w:t>18</w:t>
                    </w:r>
                  </w:p>
                  <w:p w14:paraId="2E9F8375" w14:textId="77777777" w:rsidR="008235B4" w:rsidRDefault="008235B4" w:rsidP="008235B4">
                    <w:pPr>
                      <w:jc w:val="right"/>
                    </w:pPr>
                    <w:r>
                      <w:t>19</w:t>
                    </w:r>
                  </w:p>
                  <w:p w14:paraId="3882FAC4" w14:textId="77777777" w:rsidR="008235B4" w:rsidRDefault="008235B4" w:rsidP="008235B4">
                    <w:pPr>
                      <w:jc w:val="right"/>
                    </w:pPr>
                    <w:r>
                      <w:t>20</w:t>
                    </w:r>
                  </w:p>
                  <w:p w14:paraId="13DB1430" w14:textId="77777777" w:rsidR="008235B4" w:rsidRDefault="008235B4" w:rsidP="008235B4">
                    <w:pPr>
                      <w:jc w:val="right"/>
                    </w:pPr>
                    <w:r>
                      <w:t>21</w:t>
                    </w:r>
                  </w:p>
                  <w:p w14:paraId="56A226E4" w14:textId="77777777" w:rsidR="008235B4" w:rsidRDefault="008235B4" w:rsidP="008235B4">
                    <w:pPr>
                      <w:jc w:val="right"/>
                    </w:pPr>
                    <w:r>
                      <w:t>22</w:t>
                    </w:r>
                  </w:p>
                  <w:p w14:paraId="25BACE2C" w14:textId="77777777" w:rsidR="008235B4" w:rsidRDefault="008235B4" w:rsidP="008235B4">
                    <w:pPr>
                      <w:jc w:val="right"/>
                    </w:pPr>
                    <w:r>
                      <w:t>23</w:t>
                    </w:r>
                  </w:p>
                  <w:p w14:paraId="0A84438E" w14:textId="77777777" w:rsidR="008235B4" w:rsidRDefault="008235B4" w:rsidP="008235B4">
                    <w:pPr>
                      <w:jc w:val="right"/>
                    </w:pPr>
                    <w:r>
                      <w:t>24</w:t>
                    </w:r>
                  </w:p>
                  <w:p w14:paraId="0F2062B3" w14:textId="77777777" w:rsidR="008235B4" w:rsidRDefault="008235B4" w:rsidP="008235B4">
                    <w:pPr>
                      <w:jc w:val="right"/>
                    </w:pPr>
                    <w:r>
                      <w:t>25</w:t>
                    </w:r>
                  </w:p>
                  <w:p w14:paraId="687724C6" w14:textId="77777777" w:rsidR="008235B4" w:rsidRDefault="008235B4" w:rsidP="008235B4">
                    <w:pPr>
                      <w:jc w:val="right"/>
                    </w:pPr>
                    <w:r>
                      <w:t>26</w:t>
                    </w:r>
                  </w:p>
                  <w:p w14:paraId="3DCA9F2A" w14:textId="77777777" w:rsidR="008235B4" w:rsidRDefault="008235B4" w:rsidP="008235B4">
                    <w:pPr>
                      <w:jc w:val="right"/>
                    </w:pPr>
                    <w:r>
                      <w:t>27</w:t>
                    </w:r>
                  </w:p>
                  <w:p w14:paraId="2148E2EE" w14:textId="77777777" w:rsidR="008235B4" w:rsidRDefault="008235B4" w:rsidP="008235B4">
                    <w:pPr>
                      <w:jc w:val="right"/>
                    </w:pPr>
                    <w:r>
                      <w:t>28</w:t>
                    </w:r>
                  </w:p>
                  <w:p w14:paraId="043681AE" w14:textId="77777777" w:rsidR="008235B4" w:rsidRDefault="008235B4" w:rsidP="008235B4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737F62" w:rsidRPr="005D40F2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EA6955" wp14:editId="5CD7A2EA">
              <wp:simplePos x="0" y="0"/>
              <wp:positionH relativeFrom="margin">
                <wp:posOffset>6400800</wp:posOffset>
              </wp:positionH>
              <wp:positionV relativeFrom="page">
                <wp:posOffset>0</wp:posOffset>
              </wp:positionV>
              <wp:extent cx="0" cy="10058400"/>
              <wp:effectExtent l="0" t="0" r="0" b="0"/>
              <wp:wrapNone/>
              <wp:docPr id="4" name="Right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316530" id="RightBorder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7in,0" to="7in,11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">
              <o:lock v:ext="edit" shapetype="f"/>
              <w10:wrap anchorx="margin" anchory="page"/>
            </v:line>
          </w:pict>
        </mc:Fallback>
      </mc:AlternateContent>
    </w:r>
    <w:r w:rsidR="00737F62" w:rsidRPr="005D40F2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791DE52" wp14:editId="120ADE89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0" t="0" r="0" b="0"/>
              <wp:wrapNone/>
              <wp:docPr id="3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68189A" id="LeftBorder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">
              <o:lock v:ext="edit" shapetype="f"/>
              <w10:wrap anchorx="margin" anchory="page"/>
            </v:line>
          </w:pict>
        </mc:Fallback>
      </mc:AlternateContent>
    </w:r>
    <w:r w:rsidR="00737F62" w:rsidRPr="005D40F2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607F314" wp14:editId="3A0520C8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0" cy="10058400"/>
              <wp:effectExtent l="0" t="0" r="0" b="0"/>
              <wp:wrapNone/>
              <wp:docPr id="2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ABA513" id="LeftBorder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6pt,11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">
              <o:lock v:ext="edit" shapetype="f"/>
              <w10:wrap anchorx="margin" anchory="page"/>
            </v:line>
          </w:pict>
        </mc:Fallback>
      </mc:AlternateContent>
    </w:r>
    <w:r w:rsidR="001E4152" w:rsidRPr="005D40F2">
      <w:rPr>
        <w:rFonts w:ascii="Times New Roman" w:hAnsi="Times New Roman" w:cs="Times New Roman"/>
        <w:color w:val="4472C4" w:themeColor="accent1"/>
        <w:sz w:val="24"/>
        <w:szCs w:val="24"/>
      </w:rPr>
      <w:t>[Respondent First Name]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84457"/>
    <w:multiLevelType w:val="hybridMultilevel"/>
    <w:tmpl w:val="FD1A8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E6463"/>
    <w:multiLevelType w:val="hybridMultilevel"/>
    <w:tmpl w:val="8F7C31DC"/>
    <w:lvl w:ilvl="0" w:tplc="BB8EC770"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C0C43"/>
    <w:multiLevelType w:val="multilevel"/>
    <w:tmpl w:val="198EB924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1C63579"/>
    <w:multiLevelType w:val="hybridMultilevel"/>
    <w:tmpl w:val="26887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72237"/>
    <w:multiLevelType w:val="hybridMultilevel"/>
    <w:tmpl w:val="7BDC0D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6E297A"/>
    <w:multiLevelType w:val="hybridMultilevel"/>
    <w:tmpl w:val="D3A2A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1A350F"/>
    <w:multiLevelType w:val="hybridMultilevel"/>
    <w:tmpl w:val="81A2A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40CBD"/>
    <w:multiLevelType w:val="hybridMultilevel"/>
    <w:tmpl w:val="E1C277E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85315374">
    <w:abstractNumId w:val="2"/>
  </w:num>
  <w:num w:numId="2" w16cid:durableId="335348538">
    <w:abstractNumId w:val="1"/>
  </w:num>
  <w:num w:numId="3" w16cid:durableId="2100902724">
    <w:abstractNumId w:val="6"/>
  </w:num>
  <w:num w:numId="4" w16cid:durableId="1554972999">
    <w:abstractNumId w:val="4"/>
  </w:num>
  <w:num w:numId="5" w16cid:durableId="762342553">
    <w:abstractNumId w:val="3"/>
  </w:num>
  <w:num w:numId="6" w16cid:durableId="1844315655">
    <w:abstractNumId w:val="0"/>
  </w:num>
  <w:num w:numId="7" w16cid:durableId="1548879418">
    <w:abstractNumId w:val="5"/>
  </w:num>
  <w:num w:numId="8" w16cid:durableId="10403955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removePersonalInformation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0"/>
  <w:drawingGridVerticalSpacing w:val="18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1"/>
    <w:docVar w:name="CourtName" w:val="SUPERIOR COURT OF THE STATE OF CALIFORNIA_x000d__x000a_COUNTY OF LOS ANGELES"/>
    <w:docVar w:name="FirmInFtr" w:val="0"/>
    <w:docVar w:name="FirmInSigBlkStyle" w:val="2"/>
    <w:docVar w:name="FirstLineNum" w:val="1"/>
    <w:docVar w:name="FirstPleadingLine" w:val="1"/>
    <w:docVar w:name="Font" w:val="Courier New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  <w:docVar w:name="SigBlkYes" w:val="-1"/>
    <w:docVar w:name="SignWith" w:val=" "/>
    <w:docVar w:name="SummaryInFtr" w:val="-1"/>
  </w:docVars>
  <w:rsids>
    <w:rsidRoot w:val="00575AF2"/>
    <w:rsid w:val="000052A3"/>
    <w:rsid w:val="0003340C"/>
    <w:rsid w:val="000454BE"/>
    <w:rsid w:val="00070793"/>
    <w:rsid w:val="00072A81"/>
    <w:rsid w:val="000763BC"/>
    <w:rsid w:val="000821EA"/>
    <w:rsid w:val="00082366"/>
    <w:rsid w:val="00086088"/>
    <w:rsid w:val="000947E1"/>
    <w:rsid w:val="00094BDE"/>
    <w:rsid w:val="000A163C"/>
    <w:rsid w:val="000A3B45"/>
    <w:rsid w:val="000D4C09"/>
    <w:rsid w:val="000E2632"/>
    <w:rsid w:val="000E7309"/>
    <w:rsid w:val="000F62CC"/>
    <w:rsid w:val="00111614"/>
    <w:rsid w:val="001348F2"/>
    <w:rsid w:val="00150400"/>
    <w:rsid w:val="00166387"/>
    <w:rsid w:val="00171258"/>
    <w:rsid w:val="00174620"/>
    <w:rsid w:val="00181949"/>
    <w:rsid w:val="00192543"/>
    <w:rsid w:val="00194F6D"/>
    <w:rsid w:val="001D1B04"/>
    <w:rsid w:val="001D6114"/>
    <w:rsid w:val="001E4152"/>
    <w:rsid w:val="001E620B"/>
    <w:rsid w:val="001E6C7C"/>
    <w:rsid w:val="00204BED"/>
    <w:rsid w:val="00210D9F"/>
    <w:rsid w:val="00225FE3"/>
    <w:rsid w:val="0025730B"/>
    <w:rsid w:val="002919EE"/>
    <w:rsid w:val="002A063E"/>
    <w:rsid w:val="002C128F"/>
    <w:rsid w:val="002C5808"/>
    <w:rsid w:val="002D3476"/>
    <w:rsid w:val="002F448D"/>
    <w:rsid w:val="002F4AF4"/>
    <w:rsid w:val="0031542D"/>
    <w:rsid w:val="00342F6D"/>
    <w:rsid w:val="00344E86"/>
    <w:rsid w:val="00350AA1"/>
    <w:rsid w:val="00355412"/>
    <w:rsid w:val="003B353E"/>
    <w:rsid w:val="003C41E6"/>
    <w:rsid w:val="003C4C39"/>
    <w:rsid w:val="003D53B7"/>
    <w:rsid w:val="003E184F"/>
    <w:rsid w:val="00411D87"/>
    <w:rsid w:val="0043077F"/>
    <w:rsid w:val="00430CC3"/>
    <w:rsid w:val="0045435F"/>
    <w:rsid w:val="004562EE"/>
    <w:rsid w:val="0047540C"/>
    <w:rsid w:val="00485530"/>
    <w:rsid w:val="004B2E14"/>
    <w:rsid w:val="004B2FF4"/>
    <w:rsid w:val="004C2C17"/>
    <w:rsid w:val="004F64B7"/>
    <w:rsid w:val="00537587"/>
    <w:rsid w:val="005533EE"/>
    <w:rsid w:val="005574C9"/>
    <w:rsid w:val="00575AF2"/>
    <w:rsid w:val="005D40F2"/>
    <w:rsid w:val="005D4667"/>
    <w:rsid w:val="005E53FD"/>
    <w:rsid w:val="005F111D"/>
    <w:rsid w:val="00603A47"/>
    <w:rsid w:val="0062120C"/>
    <w:rsid w:val="00634447"/>
    <w:rsid w:val="0065382B"/>
    <w:rsid w:val="00660E44"/>
    <w:rsid w:val="00683CF3"/>
    <w:rsid w:val="006A34C5"/>
    <w:rsid w:val="006D00F8"/>
    <w:rsid w:val="006E1DF8"/>
    <w:rsid w:val="0071184A"/>
    <w:rsid w:val="007355F3"/>
    <w:rsid w:val="00737F62"/>
    <w:rsid w:val="007479D8"/>
    <w:rsid w:val="00756DC9"/>
    <w:rsid w:val="007670A6"/>
    <w:rsid w:val="00772D09"/>
    <w:rsid w:val="00787315"/>
    <w:rsid w:val="007D55E0"/>
    <w:rsid w:val="007F6FCF"/>
    <w:rsid w:val="007F754E"/>
    <w:rsid w:val="00810896"/>
    <w:rsid w:val="008235B4"/>
    <w:rsid w:val="00823705"/>
    <w:rsid w:val="00837624"/>
    <w:rsid w:val="00844AFF"/>
    <w:rsid w:val="0085186C"/>
    <w:rsid w:val="008A2FE0"/>
    <w:rsid w:val="008C0F2D"/>
    <w:rsid w:val="008D1442"/>
    <w:rsid w:val="00905D37"/>
    <w:rsid w:val="00924AF7"/>
    <w:rsid w:val="00947521"/>
    <w:rsid w:val="00956C86"/>
    <w:rsid w:val="009712BB"/>
    <w:rsid w:val="009817FF"/>
    <w:rsid w:val="00984A88"/>
    <w:rsid w:val="009936D8"/>
    <w:rsid w:val="009D2B15"/>
    <w:rsid w:val="009E74B4"/>
    <w:rsid w:val="00A15C32"/>
    <w:rsid w:val="00A253AF"/>
    <w:rsid w:val="00A4384E"/>
    <w:rsid w:val="00A55449"/>
    <w:rsid w:val="00A72C2B"/>
    <w:rsid w:val="00A83CDB"/>
    <w:rsid w:val="00A937C8"/>
    <w:rsid w:val="00A977B3"/>
    <w:rsid w:val="00A97941"/>
    <w:rsid w:val="00AA156E"/>
    <w:rsid w:val="00AB14CE"/>
    <w:rsid w:val="00AE6016"/>
    <w:rsid w:val="00AF4C34"/>
    <w:rsid w:val="00B276B2"/>
    <w:rsid w:val="00B33FCB"/>
    <w:rsid w:val="00B468B1"/>
    <w:rsid w:val="00B47C34"/>
    <w:rsid w:val="00B6081E"/>
    <w:rsid w:val="00B81567"/>
    <w:rsid w:val="00B817A4"/>
    <w:rsid w:val="00B94BE1"/>
    <w:rsid w:val="00BA5185"/>
    <w:rsid w:val="00BB79E0"/>
    <w:rsid w:val="00BC02A6"/>
    <w:rsid w:val="00BD0436"/>
    <w:rsid w:val="00BE045E"/>
    <w:rsid w:val="00BE4321"/>
    <w:rsid w:val="00BF1A28"/>
    <w:rsid w:val="00BF3286"/>
    <w:rsid w:val="00C007C6"/>
    <w:rsid w:val="00C10802"/>
    <w:rsid w:val="00C156A1"/>
    <w:rsid w:val="00C1788A"/>
    <w:rsid w:val="00C21F9C"/>
    <w:rsid w:val="00C24A50"/>
    <w:rsid w:val="00C36552"/>
    <w:rsid w:val="00C436A1"/>
    <w:rsid w:val="00C73D2D"/>
    <w:rsid w:val="00C80D06"/>
    <w:rsid w:val="00CA22EF"/>
    <w:rsid w:val="00CC3C1C"/>
    <w:rsid w:val="00D16116"/>
    <w:rsid w:val="00D20A2C"/>
    <w:rsid w:val="00D32DF4"/>
    <w:rsid w:val="00D4680A"/>
    <w:rsid w:val="00D57D5D"/>
    <w:rsid w:val="00DC5785"/>
    <w:rsid w:val="00DD378B"/>
    <w:rsid w:val="00DE56AE"/>
    <w:rsid w:val="00DF1013"/>
    <w:rsid w:val="00DF2402"/>
    <w:rsid w:val="00E07D44"/>
    <w:rsid w:val="00E24392"/>
    <w:rsid w:val="00E277AD"/>
    <w:rsid w:val="00E30E68"/>
    <w:rsid w:val="00E40399"/>
    <w:rsid w:val="00E54C06"/>
    <w:rsid w:val="00E85332"/>
    <w:rsid w:val="00EB200C"/>
    <w:rsid w:val="00ED3BC3"/>
    <w:rsid w:val="00ED7736"/>
    <w:rsid w:val="00EF687C"/>
    <w:rsid w:val="00F30B36"/>
    <w:rsid w:val="00F318A1"/>
    <w:rsid w:val="00F457FC"/>
    <w:rsid w:val="00F47457"/>
    <w:rsid w:val="00F61B57"/>
    <w:rsid w:val="00F651AD"/>
    <w:rsid w:val="00F7536D"/>
    <w:rsid w:val="00F80948"/>
    <w:rsid w:val="00F82670"/>
    <w:rsid w:val="00F97401"/>
    <w:rsid w:val="00FA583C"/>
    <w:rsid w:val="00FB37FD"/>
    <w:rsid w:val="00FC0558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BB279B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455" w:lineRule="exact"/>
    </w:pPr>
    <w:rPr>
      <w:rFonts w:ascii="Courier New" w:hAnsi="Courier New" w:cs="Courier New"/>
      <w:sz w:val="18"/>
    </w:rPr>
  </w:style>
  <w:style w:type="paragraph" w:styleId="Heading1">
    <w:name w:val="heading 1"/>
    <w:basedOn w:val="Normal"/>
    <w:next w:val="BodyText"/>
    <w:link w:val="Heading1Char"/>
    <w:qFormat/>
    <w:rsid w:val="00E30E68"/>
    <w:pPr>
      <w:keepNext/>
      <w:numPr>
        <w:numId w:val="1"/>
      </w:numPr>
      <w:spacing w:before="240" w:after="120" w:line="240" w:lineRule="auto"/>
      <w:outlineLvl w:val="0"/>
    </w:pPr>
    <w:rPr>
      <w:rFonts w:ascii="Liberation Sans" w:eastAsia="Microsoft YaHei" w:hAnsi="Liberation Sans" w:cs="Lucida Sans"/>
      <w:b/>
      <w:bCs/>
      <w:kern w:val="2"/>
      <w:sz w:val="36"/>
      <w:szCs w:val="36"/>
      <w:lang w:eastAsia="zh-CN" w:bidi="hi-IN"/>
    </w:rPr>
  </w:style>
  <w:style w:type="paragraph" w:styleId="Heading2">
    <w:name w:val="heading 2"/>
    <w:basedOn w:val="Normal"/>
    <w:next w:val="BodyText"/>
    <w:link w:val="Heading2Char"/>
    <w:qFormat/>
    <w:rsid w:val="00E30E68"/>
    <w:pPr>
      <w:keepNext/>
      <w:numPr>
        <w:ilvl w:val="1"/>
        <w:numId w:val="1"/>
      </w:numPr>
      <w:spacing w:before="200" w:after="120" w:line="240" w:lineRule="auto"/>
      <w:outlineLvl w:val="1"/>
    </w:pPr>
    <w:rPr>
      <w:rFonts w:ascii="Liberation Sans" w:eastAsia="Microsoft YaHei" w:hAnsi="Liberation Sans" w:cs="Lucida Sans"/>
      <w:b/>
      <w:bCs/>
      <w:kern w:val="2"/>
      <w:sz w:val="32"/>
      <w:szCs w:val="32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customStyle="1" w:styleId="15Spacing">
    <w:name w:val="1.5 Spacing"/>
    <w:basedOn w:val="Normal"/>
    <w:pPr>
      <w:spacing w:line="341" w:lineRule="exact"/>
    </w:pPr>
  </w:style>
  <w:style w:type="paragraph" w:customStyle="1" w:styleId="DoubleSpacing">
    <w:name w:val="Double Spacing"/>
    <w:basedOn w:val="Normal"/>
  </w:style>
  <w:style w:type="paragraph" w:customStyle="1" w:styleId="AttorneyName">
    <w:name w:val="Attorney Name"/>
    <w:basedOn w:val="SingleSpacing"/>
  </w:style>
  <w:style w:type="paragraph" w:customStyle="1" w:styleId="FirmName">
    <w:name w:val="Firm Name"/>
    <w:basedOn w:val="SingleSpacing"/>
    <w:pPr>
      <w:jc w:val="center"/>
    </w:pPr>
  </w:style>
  <w:style w:type="paragraph" w:customStyle="1" w:styleId="SignatureBlock">
    <w:name w:val="Signature Block"/>
    <w:basedOn w:val="SingleSpacing"/>
    <w:pPr>
      <w:ind w:left="504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B200C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E30E68"/>
    <w:rPr>
      <w:rFonts w:ascii="Liberation Sans" w:eastAsia="Microsoft YaHei" w:hAnsi="Liberation Sans" w:cs="Lucida Sans"/>
      <w:b/>
      <w:bCs/>
      <w:kern w:val="2"/>
      <w:sz w:val="36"/>
      <w:szCs w:val="36"/>
      <w:lang w:eastAsia="zh-CN" w:bidi="hi-IN"/>
    </w:rPr>
  </w:style>
  <w:style w:type="character" w:customStyle="1" w:styleId="Heading2Char">
    <w:name w:val="Heading 2 Char"/>
    <w:link w:val="Heading2"/>
    <w:rsid w:val="00E30E68"/>
    <w:rPr>
      <w:rFonts w:ascii="Liberation Sans" w:eastAsia="Microsoft YaHei" w:hAnsi="Liberation Sans" w:cs="Lucida Sans"/>
      <w:b/>
      <w:bCs/>
      <w:kern w:val="2"/>
      <w:sz w:val="32"/>
      <w:szCs w:val="32"/>
      <w:lang w:eastAsia="zh-CN" w:bidi="hi-IN"/>
    </w:rPr>
  </w:style>
  <w:style w:type="table" w:styleId="TableGrid">
    <w:name w:val="Table Grid"/>
    <w:basedOn w:val="TableNormal"/>
    <w:uiPriority w:val="39"/>
    <w:rsid w:val="00E30E6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0E68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BodyText">
    <w:name w:val="Body Text"/>
    <w:basedOn w:val="Normal"/>
    <w:link w:val="BodyTextChar"/>
    <w:rsid w:val="00E30E68"/>
    <w:pPr>
      <w:spacing w:after="120"/>
    </w:pPr>
  </w:style>
  <w:style w:type="character" w:customStyle="1" w:styleId="BodyTextChar">
    <w:name w:val="Body Text Char"/>
    <w:link w:val="BodyText"/>
    <w:rsid w:val="00E30E68"/>
    <w:rPr>
      <w:rFonts w:ascii="Courier New" w:hAnsi="Courier New" w:cs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bender.lacll\application%20data\microsoft\templates\Legal%20Pleadings\My%20Template......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settings\ebender.lacll\application data\microsoft\templates\Legal Pleadings\My Template........dot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Pleading Wizard</vt:lpstr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Pleading Wizard</dc:title>
  <dc:subject/>
  <dc:creator/>
  <cp:keywords/>
  <cp:lastModifiedBy/>
  <cp:revision>1</cp:revision>
  <cp:lastPrinted>2012-01-24T19:27:00Z</cp:lastPrinted>
  <dcterms:created xsi:type="dcterms:W3CDTF">2026-06-01T21:31:00Z</dcterms:created>
  <dcterms:modified xsi:type="dcterms:W3CDTF">2026-06-01T21:31:00Z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2003051900</vt:i4>
  </property>
  <property fmtid="{D5CDD505-2E9C-101B-9397-08002B2CF9AE}" pid="4" name="LCID">
    <vt:i4>1033</vt:i4>
  </property>
</Properties>
</file>